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33ED9" w14:textId="77777777" w:rsidR="009E2D36" w:rsidRDefault="009E2D36" w:rsidP="00810EF0">
      <w:pPr>
        <w:jc w:val="center"/>
        <w:rPr>
          <w:sz w:val="24"/>
        </w:rPr>
      </w:pPr>
    </w:p>
    <w:p w14:paraId="138ED158" w14:textId="42204BF3" w:rsidR="001D74A2" w:rsidRDefault="00050F13" w:rsidP="00765D86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A5A5892" wp14:editId="79BF7CB6">
                <wp:simplePos x="0" y="0"/>
                <wp:positionH relativeFrom="column">
                  <wp:posOffset>-1905</wp:posOffset>
                </wp:positionH>
                <wp:positionV relativeFrom="paragraph">
                  <wp:posOffset>43815</wp:posOffset>
                </wp:positionV>
                <wp:extent cx="967740" cy="228600"/>
                <wp:effectExtent l="3175" t="0" r="635" b="3810"/>
                <wp:wrapNone/>
                <wp:docPr id="200403300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74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87A1DE" w14:textId="77777777" w:rsidR="001D74A2" w:rsidRPr="00CE6046" w:rsidRDefault="001D74A2" w:rsidP="001D74A2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CE6046">
                              <w:rPr>
                                <w:rFonts w:ascii="ＭＳ ゴシック" w:eastAsia="ＭＳ ゴシック" w:hAnsi="ＭＳ ゴシック" w:hint="eastAsia"/>
                              </w:rPr>
                              <w:t>様式</w:t>
                            </w:r>
                            <w:r w:rsidR="00810EF0">
                              <w:rPr>
                                <w:rFonts w:ascii="ＭＳ ゴシック" w:eastAsia="ＭＳ ゴシック" w:hAnsi="ＭＳ ゴシック" w:hint="eastAsia"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5A589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.15pt;margin-top:3.45pt;width:76.2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" filled="f" stroked="f">
                <v:textbox inset="5.85pt,.7pt,5.85pt,.7pt">
                  <w:txbxContent>
                    <w:p w14:paraId="2187A1DE" w14:textId="77777777" w:rsidR="001D74A2" w:rsidRPr="00CE6046" w:rsidRDefault="001D74A2" w:rsidP="001D74A2">
                      <w:pPr>
                        <w:jc w:val="left"/>
                        <w:rPr>
                          <w:rFonts w:ascii="ＭＳ ゴシック" w:eastAsia="ＭＳ ゴシック" w:hAnsi="ＭＳ ゴシック"/>
                        </w:rPr>
                      </w:pPr>
                      <w:r w:rsidRPr="00CE6046">
                        <w:rPr>
                          <w:rFonts w:ascii="ＭＳ ゴシック" w:eastAsia="ＭＳ ゴシック" w:hAnsi="ＭＳ ゴシック" w:hint="eastAsia"/>
                        </w:rPr>
                        <w:t>様式</w:t>
                      </w:r>
                      <w:r w:rsidR="00810EF0">
                        <w:rPr>
                          <w:rFonts w:ascii="ＭＳ ゴシック" w:eastAsia="ＭＳ ゴシック" w:hAnsi="ＭＳ ゴシック" w:hint="eastAsia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2" w:rightFromText="142" w:vertAnchor="page" w:horzAnchor="margin" w:tblpY="1597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60"/>
        <w:gridCol w:w="4500"/>
      </w:tblGrid>
      <w:tr w:rsidR="001D74A2" w14:paraId="32956ABC" w14:textId="77777777" w:rsidTr="00A27CED">
        <w:trPr>
          <w:trHeight w:val="10800"/>
        </w:trPr>
        <w:tc>
          <w:tcPr>
            <w:tcW w:w="9360" w:type="dxa"/>
            <w:gridSpan w:val="2"/>
            <w:tcBorders>
              <w:bottom w:val="single" w:sz="4" w:space="0" w:color="auto"/>
            </w:tcBorders>
          </w:tcPr>
          <w:p w14:paraId="6901CD85" w14:textId="77777777" w:rsidR="001D74A2" w:rsidRPr="00C82777" w:rsidRDefault="001D74A2" w:rsidP="001D74A2">
            <w:pPr>
              <w:jc w:val="center"/>
              <w:rPr>
                <w:sz w:val="28"/>
                <w:szCs w:val="28"/>
              </w:rPr>
            </w:pPr>
          </w:p>
          <w:p w14:paraId="05365C22" w14:textId="77777777" w:rsidR="001D74A2" w:rsidRPr="005451E1" w:rsidRDefault="009F2A89" w:rsidP="001D74A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</w:rPr>
              <w:t>テラス護岸等</w:t>
            </w:r>
            <w:r w:rsidR="00810EF0">
              <w:rPr>
                <w:rFonts w:hint="eastAsia"/>
                <w:b/>
                <w:sz w:val="36"/>
                <w:szCs w:val="36"/>
              </w:rPr>
              <w:t>（越中島地区）</w:t>
            </w:r>
            <w:r w:rsidR="00EF3DF1">
              <w:rPr>
                <w:rFonts w:hint="eastAsia"/>
                <w:b/>
                <w:sz w:val="36"/>
                <w:szCs w:val="36"/>
              </w:rPr>
              <w:t>使用届</w:t>
            </w:r>
          </w:p>
          <w:p w14:paraId="11793EA6" w14:textId="77777777" w:rsidR="001D74A2" w:rsidRDefault="001D74A2" w:rsidP="001D74A2">
            <w:pPr>
              <w:ind w:left="180"/>
            </w:pPr>
          </w:p>
          <w:p w14:paraId="736525EA" w14:textId="77777777" w:rsidR="001D74A2" w:rsidRDefault="001D74A2" w:rsidP="001D74A2">
            <w:pPr>
              <w:ind w:left="180"/>
            </w:pPr>
          </w:p>
          <w:p w14:paraId="0A6C8A62" w14:textId="77777777" w:rsidR="001D74A2" w:rsidRPr="005451E1" w:rsidRDefault="001D74A2" w:rsidP="001D74A2">
            <w:pPr>
              <w:wordWrap w:val="0"/>
              <w:jc w:val="right"/>
              <w:rPr>
                <w:sz w:val="24"/>
                <w:lang w:eastAsia="zh-TW"/>
              </w:rPr>
            </w:pPr>
            <w:r w:rsidRPr="005451E1">
              <w:rPr>
                <w:rFonts w:hint="eastAsia"/>
                <w:sz w:val="24"/>
              </w:rPr>
              <w:t xml:space="preserve">　　</w:t>
            </w:r>
            <w:r w:rsidRPr="005451E1">
              <w:rPr>
                <w:rFonts w:hint="eastAsia"/>
                <w:sz w:val="24"/>
                <w:lang w:eastAsia="zh-TW"/>
              </w:rPr>
              <w:t xml:space="preserve">年　　月　　日　　</w:t>
            </w:r>
          </w:p>
          <w:p w14:paraId="01057532" w14:textId="77777777" w:rsidR="001D74A2" w:rsidRPr="005451E1" w:rsidRDefault="00810EF0" w:rsidP="001D74A2">
            <w:pPr>
              <w:ind w:left="180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公益財団法人東京都公園協会</w:t>
            </w:r>
            <w:r w:rsidR="00515615">
              <w:rPr>
                <w:rFonts w:hint="eastAsia"/>
                <w:sz w:val="24"/>
                <w:lang w:eastAsia="zh-TW"/>
              </w:rPr>
              <w:t xml:space="preserve">　殿</w:t>
            </w:r>
          </w:p>
          <w:p w14:paraId="496DBD5B" w14:textId="77777777" w:rsidR="001D74A2" w:rsidRPr="005451E1" w:rsidRDefault="001D74A2" w:rsidP="001D74A2">
            <w:pPr>
              <w:ind w:left="180"/>
              <w:rPr>
                <w:sz w:val="24"/>
                <w:lang w:eastAsia="zh-TW"/>
              </w:rPr>
            </w:pPr>
            <w:r w:rsidRPr="005451E1">
              <w:rPr>
                <w:rFonts w:hint="eastAsia"/>
                <w:sz w:val="24"/>
                <w:lang w:eastAsia="zh-TW"/>
              </w:rPr>
              <w:t xml:space="preserve">　　　　　　　　　　　</w:t>
            </w:r>
          </w:p>
          <w:p w14:paraId="12061CC3" w14:textId="77777777" w:rsidR="001D74A2" w:rsidRPr="005451E1" w:rsidRDefault="00EF3DF1" w:rsidP="001D74A2">
            <w:pPr>
              <w:wordWrap w:val="0"/>
              <w:ind w:right="669"/>
              <w:jc w:val="right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届出人</w:t>
            </w:r>
            <w:r w:rsidR="001D74A2" w:rsidRPr="005451E1">
              <w:rPr>
                <w:rFonts w:hint="eastAsia"/>
                <w:sz w:val="24"/>
                <w:lang w:eastAsia="zh-CN"/>
              </w:rPr>
              <w:t xml:space="preserve">　住　所　　　　　　　　　　</w:t>
            </w:r>
          </w:p>
          <w:p w14:paraId="0F8A1579" w14:textId="77777777" w:rsidR="001D74A2" w:rsidRPr="005451E1" w:rsidRDefault="001D74A2" w:rsidP="001D74A2">
            <w:pPr>
              <w:wordWrap w:val="0"/>
              <w:ind w:right="669"/>
              <w:jc w:val="right"/>
              <w:rPr>
                <w:sz w:val="24"/>
                <w:lang w:eastAsia="zh-CN"/>
              </w:rPr>
            </w:pPr>
            <w:r w:rsidRPr="005451E1">
              <w:rPr>
                <w:rFonts w:hint="eastAsia"/>
                <w:sz w:val="24"/>
                <w:lang w:eastAsia="zh-CN"/>
              </w:rPr>
              <w:t xml:space="preserve">　　　　氏　名　　</w:t>
            </w:r>
            <w:r>
              <w:rPr>
                <w:rFonts w:hint="eastAsia"/>
                <w:sz w:val="24"/>
                <w:lang w:eastAsia="zh-CN"/>
              </w:rPr>
              <w:t xml:space="preserve">　</w:t>
            </w:r>
            <w:r w:rsidRPr="005451E1">
              <w:rPr>
                <w:rFonts w:hint="eastAsia"/>
                <w:sz w:val="24"/>
                <w:lang w:eastAsia="zh-CN"/>
              </w:rPr>
              <w:t xml:space="preserve">　　　</w:t>
            </w:r>
            <w:r>
              <w:rPr>
                <w:rFonts w:hint="eastAsia"/>
                <w:sz w:val="24"/>
                <w:lang w:eastAsia="zh-CN"/>
              </w:rPr>
              <w:t xml:space="preserve">　　　　</w:t>
            </w:r>
          </w:p>
          <w:p w14:paraId="3F667203" w14:textId="77777777" w:rsidR="001D74A2" w:rsidRPr="005451E1" w:rsidRDefault="001D74A2" w:rsidP="00AE3E1A">
            <w:pPr>
              <w:ind w:right="840"/>
              <w:rPr>
                <w:sz w:val="24"/>
                <w:lang w:eastAsia="zh-CN"/>
              </w:rPr>
            </w:pPr>
          </w:p>
          <w:p w14:paraId="5830B9A0" w14:textId="77777777" w:rsidR="001D74A2" w:rsidRPr="005451E1" w:rsidRDefault="00EF3DF1" w:rsidP="001D74A2">
            <w:pPr>
              <w:ind w:left="180" w:right="840"/>
              <w:rPr>
                <w:sz w:val="24"/>
              </w:rPr>
            </w:pPr>
            <w:r>
              <w:rPr>
                <w:rFonts w:hint="eastAsia"/>
                <w:sz w:val="24"/>
              </w:rPr>
              <w:t>下記のとおり河川敷地を使用</w:t>
            </w:r>
            <w:r w:rsidR="001D74A2" w:rsidRPr="005451E1">
              <w:rPr>
                <w:rFonts w:hint="eastAsia"/>
                <w:sz w:val="24"/>
              </w:rPr>
              <w:t>したいので、次のとおり届け出ます。</w:t>
            </w:r>
          </w:p>
          <w:p w14:paraId="604E157A" w14:textId="77777777" w:rsidR="001D74A2" w:rsidRPr="005451E1" w:rsidRDefault="001D74A2" w:rsidP="001D74A2">
            <w:pPr>
              <w:ind w:left="180" w:right="840"/>
              <w:rPr>
                <w:sz w:val="24"/>
              </w:rPr>
            </w:pPr>
          </w:p>
          <w:p w14:paraId="2E9AC7CE" w14:textId="77777777" w:rsidR="001D74A2" w:rsidRPr="005451E1" w:rsidRDefault="00251C43" w:rsidP="00251C43">
            <w:pPr>
              <w:ind w:right="840" w:firstLineChars="100" w:firstLine="223"/>
              <w:rPr>
                <w:sz w:val="24"/>
              </w:rPr>
            </w:pPr>
            <w:r w:rsidRPr="00251C43">
              <w:rPr>
                <w:rFonts w:ascii="Arial" w:hAnsi="Arial" w:cs="Arial"/>
                <w:sz w:val="24"/>
              </w:rPr>
              <w:t>１．</w:t>
            </w:r>
            <w:r w:rsidR="00127F09">
              <w:rPr>
                <w:rFonts w:hint="eastAsia"/>
                <w:sz w:val="24"/>
              </w:rPr>
              <w:t xml:space="preserve">名称　</w:t>
            </w:r>
          </w:p>
          <w:p w14:paraId="02F0058D" w14:textId="77777777" w:rsidR="001D74A2" w:rsidRPr="005451E1" w:rsidRDefault="001D74A2" w:rsidP="00251C43">
            <w:pPr>
              <w:ind w:right="840"/>
              <w:rPr>
                <w:sz w:val="24"/>
              </w:rPr>
            </w:pPr>
          </w:p>
          <w:p w14:paraId="4D11B249" w14:textId="77777777" w:rsidR="00C65FB5" w:rsidRPr="009F26A0" w:rsidRDefault="00251C43" w:rsidP="00251C43">
            <w:pPr>
              <w:ind w:right="840" w:firstLineChars="100" w:firstLine="223"/>
              <w:rPr>
                <w:sz w:val="24"/>
              </w:rPr>
            </w:pPr>
            <w:r>
              <w:rPr>
                <w:rFonts w:hint="eastAsia"/>
                <w:sz w:val="24"/>
              </w:rPr>
              <w:t>２．</w:t>
            </w:r>
            <w:r w:rsidR="00DF3BD6">
              <w:rPr>
                <w:rFonts w:hint="eastAsia"/>
                <w:sz w:val="24"/>
              </w:rPr>
              <w:t>使用</w:t>
            </w:r>
            <w:r w:rsidR="00127F09">
              <w:rPr>
                <w:rFonts w:hint="eastAsia"/>
                <w:sz w:val="24"/>
              </w:rPr>
              <w:t>期間</w:t>
            </w:r>
            <w:r w:rsidR="00C65FB5">
              <w:rPr>
                <w:rFonts w:hint="eastAsia"/>
                <w:sz w:val="24"/>
              </w:rPr>
              <w:t>（準備・片付け含む）</w:t>
            </w:r>
          </w:p>
          <w:p w14:paraId="3AF17FFA" w14:textId="77777777" w:rsidR="00C65FB5" w:rsidRDefault="00C65FB5" w:rsidP="00C65FB5">
            <w:pPr>
              <w:ind w:left="600" w:right="8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</w:t>
            </w:r>
            <w:r w:rsidR="009F26A0">
              <w:rPr>
                <w:rFonts w:hint="eastAsia"/>
                <w:sz w:val="24"/>
              </w:rPr>
              <w:t>使用</w:t>
            </w:r>
            <w:r>
              <w:rPr>
                <w:rFonts w:hint="eastAsia"/>
                <w:sz w:val="24"/>
              </w:rPr>
              <w:t>開始：令和　　年　　月　　日　　時　　分　　から</w:t>
            </w:r>
          </w:p>
          <w:p w14:paraId="5DC7620D" w14:textId="77777777" w:rsidR="001D74A2" w:rsidRDefault="00C65FB5" w:rsidP="00DF3BD6">
            <w:pPr>
              <w:ind w:left="600" w:right="8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="009F26A0">
              <w:rPr>
                <w:rFonts w:hint="eastAsia"/>
                <w:sz w:val="24"/>
              </w:rPr>
              <w:t xml:space="preserve">　使用</w:t>
            </w:r>
            <w:r>
              <w:rPr>
                <w:rFonts w:hint="eastAsia"/>
                <w:sz w:val="24"/>
              </w:rPr>
              <w:t>終了：令和　　年　　月　　日　　時　　分　　まで</w:t>
            </w:r>
          </w:p>
          <w:p w14:paraId="45096A75" w14:textId="77777777" w:rsidR="009F26A0" w:rsidRPr="005451E1" w:rsidRDefault="009F26A0" w:rsidP="001D74A2">
            <w:pPr>
              <w:ind w:left="180" w:right="840"/>
              <w:rPr>
                <w:sz w:val="24"/>
              </w:rPr>
            </w:pPr>
          </w:p>
          <w:p w14:paraId="1545ED43" w14:textId="77777777" w:rsidR="001D74A2" w:rsidRPr="009F26A0" w:rsidRDefault="00251C43" w:rsidP="00251C43">
            <w:pPr>
              <w:ind w:right="840" w:firstLineChars="100" w:firstLine="223"/>
              <w:rPr>
                <w:sz w:val="24"/>
                <w:lang w:eastAsia="zh-TW"/>
              </w:rPr>
            </w:pPr>
            <w:r w:rsidRPr="00251C43">
              <w:rPr>
                <w:rFonts w:ascii="Arial" w:hAnsi="Arial" w:cs="Arial"/>
                <w:sz w:val="24"/>
                <w:lang w:eastAsia="zh-TW"/>
              </w:rPr>
              <w:t>３．</w:t>
            </w:r>
            <w:r w:rsidR="009F26A0">
              <w:rPr>
                <w:rFonts w:hint="eastAsia"/>
                <w:sz w:val="24"/>
                <w:lang w:eastAsia="zh-TW"/>
              </w:rPr>
              <w:t>使用</w:t>
            </w:r>
            <w:r w:rsidR="001D74A2" w:rsidRPr="005451E1">
              <w:rPr>
                <w:rFonts w:hint="eastAsia"/>
                <w:sz w:val="24"/>
                <w:lang w:eastAsia="zh-TW"/>
              </w:rPr>
              <w:t>面積</w:t>
            </w:r>
            <w:r w:rsidR="00C65FB5">
              <w:rPr>
                <w:rFonts w:hint="eastAsia"/>
                <w:sz w:val="24"/>
                <w:lang w:eastAsia="zh-TW"/>
              </w:rPr>
              <w:t xml:space="preserve">　　　　　</w:t>
            </w:r>
            <w:r>
              <w:rPr>
                <w:rFonts w:hint="eastAsia"/>
                <w:sz w:val="24"/>
                <w:lang w:eastAsia="zh-TW"/>
              </w:rPr>
              <w:t>㎡</w:t>
            </w:r>
          </w:p>
          <w:p w14:paraId="36ABE640" w14:textId="77777777" w:rsidR="001D74A2" w:rsidRPr="00E811CB" w:rsidRDefault="001D74A2" w:rsidP="001D74A2">
            <w:pPr>
              <w:ind w:right="840"/>
              <w:rPr>
                <w:sz w:val="24"/>
                <w:lang w:eastAsia="zh-TW"/>
              </w:rPr>
            </w:pPr>
          </w:p>
          <w:p w14:paraId="7BAD06F4" w14:textId="77777777" w:rsidR="00DF3BD6" w:rsidRDefault="00251C43" w:rsidP="00251C43">
            <w:pPr>
              <w:ind w:right="840" w:firstLineChars="100" w:firstLine="223"/>
              <w:rPr>
                <w:sz w:val="24"/>
              </w:rPr>
            </w:pPr>
            <w:r w:rsidRPr="00251C43">
              <w:rPr>
                <w:rFonts w:ascii="Arial" w:hAnsi="Arial" w:cs="Arial"/>
                <w:sz w:val="24"/>
              </w:rPr>
              <w:t>４．</w:t>
            </w:r>
            <w:r w:rsidR="00DF3BD6">
              <w:rPr>
                <w:rFonts w:hint="eastAsia"/>
                <w:sz w:val="24"/>
              </w:rPr>
              <w:t>詳細は別添「</w:t>
            </w:r>
            <w:r w:rsidR="00A804D7">
              <w:rPr>
                <w:rFonts w:hint="eastAsia"/>
                <w:sz w:val="24"/>
              </w:rPr>
              <w:t>使用</w:t>
            </w:r>
            <w:r w:rsidR="00DF3BD6">
              <w:rPr>
                <w:rFonts w:hint="eastAsia"/>
                <w:sz w:val="24"/>
              </w:rPr>
              <w:t>計画書」のとおり</w:t>
            </w:r>
          </w:p>
          <w:p w14:paraId="37F0B973" w14:textId="77777777" w:rsidR="00DF3BD6" w:rsidRDefault="00DF3BD6" w:rsidP="00DF3BD6">
            <w:pPr>
              <w:ind w:left="600" w:right="840"/>
              <w:rPr>
                <w:sz w:val="24"/>
              </w:rPr>
            </w:pPr>
            <w:r>
              <w:rPr>
                <w:rFonts w:hint="eastAsia"/>
                <w:sz w:val="24"/>
              </w:rPr>
              <w:t>※</w:t>
            </w:r>
            <w:r w:rsidR="00A804D7">
              <w:rPr>
                <w:rFonts w:hint="eastAsia"/>
                <w:sz w:val="24"/>
              </w:rPr>
              <w:t>使用</w:t>
            </w:r>
            <w:r>
              <w:rPr>
                <w:rFonts w:hint="eastAsia"/>
                <w:sz w:val="24"/>
              </w:rPr>
              <w:t>計画書は任意様式で以下の項目について記載してください。</w:t>
            </w:r>
          </w:p>
          <w:p w14:paraId="29073F87" w14:textId="77777777" w:rsidR="00A804D7" w:rsidRDefault="00AE3E1A" w:rsidP="00A804D7">
            <w:pPr>
              <w:ind w:left="600" w:right="84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※</w:t>
            </w:r>
            <w:r w:rsidR="00A804D7">
              <w:rPr>
                <w:rFonts w:hint="eastAsia"/>
                <w:color w:val="000000"/>
                <w:sz w:val="24"/>
              </w:rPr>
              <w:t>使用</w:t>
            </w:r>
            <w:r>
              <w:rPr>
                <w:rFonts w:hint="eastAsia"/>
                <w:color w:val="000000"/>
                <w:sz w:val="24"/>
              </w:rPr>
              <w:t>計画書</w:t>
            </w:r>
            <w:r w:rsidR="00A804D7">
              <w:rPr>
                <w:rFonts w:hint="eastAsia"/>
                <w:color w:val="000000"/>
                <w:sz w:val="24"/>
              </w:rPr>
              <w:t>内で使用条件を満たしていることを</w:t>
            </w:r>
            <w:r>
              <w:rPr>
                <w:rFonts w:hint="eastAsia"/>
                <w:color w:val="000000"/>
                <w:sz w:val="24"/>
              </w:rPr>
              <w:t>確認後、</w:t>
            </w:r>
          </w:p>
          <w:p w14:paraId="161CF437" w14:textId="77777777" w:rsidR="00A804D7" w:rsidRDefault="00AE3E1A" w:rsidP="009F2A89">
            <w:pPr>
              <w:ind w:left="600" w:right="840" w:firstLineChars="100" w:firstLine="223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使用契約書を取り交わすことで河川敷地の利用が可能となります。</w:t>
            </w:r>
          </w:p>
          <w:p w14:paraId="6FD1911C" w14:textId="77777777" w:rsidR="001D74A2" w:rsidRPr="009F2A89" w:rsidRDefault="00A804D7" w:rsidP="009F2A89">
            <w:pPr>
              <w:ind w:leftChars="400" w:left="2894" w:right="840" w:hangingChars="950" w:hanging="2121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①</w:t>
            </w:r>
            <w:r w:rsidR="00DF3BD6" w:rsidRPr="00A804D7">
              <w:rPr>
                <w:rFonts w:hint="eastAsia"/>
                <w:sz w:val="24"/>
              </w:rPr>
              <w:t>使</w:t>
            </w:r>
            <w:r w:rsidR="00DF3BD6">
              <w:rPr>
                <w:rFonts w:hint="eastAsia"/>
                <w:sz w:val="24"/>
              </w:rPr>
              <w:t>用期間（日時）：準備片付けを含</w:t>
            </w:r>
            <w:r>
              <w:rPr>
                <w:rFonts w:hint="eastAsia"/>
                <w:sz w:val="24"/>
              </w:rPr>
              <w:t>む</w:t>
            </w:r>
            <w:r w:rsidR="00DF3BD6">
              <w:rPr>
                <w:rFonts w:hint="eastAsia"/>
                <w:sz w:val="24"/>
              </w:rPr>
              <w:t>使用期間と</w:t>
            </w:r>
            <w:r w:rsidR="009F2A89">
              <w:rPr>
                <w:rFonts w:hint="eastAsia"/>
                <w:sz w:val="24"/>
              </w:rPr>
              <w:t>使用目的にある〇〇〇を</w:t>
            </w:r>
            <w:r w:rsidR="00DF3BD6">
              <w:rPr>
                <w:rFonts w:hint="eastAsia"/>
                <w:sz w:val="24"/>
              </w:rPr>
              <w:t>実施</w:t>
            </w:r>
            <w:r w:rsidR="009F2A89">
              <w:rPr>
                <w:rFonts w:hint="eastAsia"/>
                <w:sz w:val="24"/>
              </w:rPr>
              <w:t>する</w:t>
            </w:r>
            <w:r w:rsidR="00DF3BD6">
              <w:rPr>
                <w:rFonts w:hint="eastAsia"/>
                <w:sz w:val="24"/>
              </w:rPr>
              <w:t>期間がわかるよう記載</w:t>
            </w:r>
            <w:r w:rsidR="00DF3BD6">
              <w:rPr>
                <w:rFonts w:hint="eastAsia"/>
                <w:color w:val="000000"/>
                <w:sz w:val="24"/>
              </w:rPr>
              <w:t>願</w:t>
            </w:r>
            <w:r w:rsidR="00A01413">
              <w:rPr>
                <w:rFonts w:hint="eastAsia"/>
                <w:color w:val="000000"/>
                <w:sz w:val="24"/>
              </w:rPr>
              <w:t>い</w:t>
            </w:r>
            <w:r w:rsidR="00DF3BD6">
              <w:rPr>
                <w:rFonts w:hint="eastAsia"/>
                <w:color w:val="000000"/>
                <w:sz w:val="24"/>
              </w:rPr>
              <w:t>ます。</w:t>
            </w:r>
          </w:p>
          <w:p w14:paraId="55B8C2AD" w14:textId="77777777" w:rsidR="00DF3BD6" w:rsidRDefault="00DF3BD6" w:rsidP="00CD0C1C">
            <w:pPr>
              <w:ind w:right="227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②使用範囲：</w:t>
            </w:r>
            <w:r w:rsidR="00CD0C1C">
              <w:rPr>
                <w:rFonts w:hint="eastAsia"/>
                <w:sz w:val="24"/>
              </w:rPr>
              <w:t>任意のマップに使用範囲を赤枠で囲い、使用面積を記載願います。</w:t>
            </w:r>
          </w:p>
          <w:p w14:paraId="2C114915" w14:textId="77777777" w:rsidR="00CD0C1C" w:rsidRDefault="00CD0C1C" w:rsidP="00CD0C1C">
            <w:pPr>
              <w:ind w:right="227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③使用目的</w:t>
            </w:r>
            <w:r w:rsidR="004B4A1F">
              <w:rPr>
                <w:rFonts w:hint="eastAsia"/>
                <w:sz w:val="24"/>
              </w:rPr>
              <w:t>：〇〇</w:t>
            </w:r>
            <w:r w:rsidR="00A804D7">
              <w:rPr>
                <w:rFonts w:hint="eastAsia"/>
                <w:sz w:val="24"/>
              </w:rPr>
              <w:t>〇〇</w:t>
            </w:r>
            <w:r w:rsidR="004B4A1F">
              <w:rPr>
                <w:rFonts w:hint="eastAsia"/>
                <w:sz w:val="24"/>
              </w:rPr>
              <w:t>を実施するため　等</w:t>
            </w:r>
          </w:p>
          <w:p w14:paraId="2E2D6320" w14:textId="77777777" w:rsidR="00CD0C1C" w:rsidRDefault="00CD0C1C" w:rsidP="00CD0C1C">
            <w:pPr>
              <w:ind w:right="227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④使用方法：</w:t>
            </w:r>
            <w:r w:rsidR="00A804D7">
              <w:rPr>
                <w:rFonts w:hint="eastAsia"/>
                <w:sz w:val="24"/>
              </w:rPr>
              <w:t>使用</w:t>
            </w:r>
            <w:r>
              <w:rPr>
                <w:rFonts w:hint="eastAsia"/>
                <w:sz w:val="24"/>
              </w:rPr>
              <w:t>の具体的な内容</w:t>
            </w:r>
          </w:p>
          <w:p w14:paraId="1E409AD1" w14:textId="77777777" w:rsidR="00CC715F" w:rsidRDefault="00CC715F" w:rsidP="00CD0C1C">
            <w:pPr>
              <w:ind w:right="227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⑤中止基準：荒天時、治水への影響がないように中止基準を設けてください</w:t>
            </w:r>
          </w:p>
          <w:p w14:paraId="2F8015C0" w14:textId="77777777" w:rsidR="00CD0C1C" w:rsidRDefault="00CD0C1C" w:rsidP="00CD0C1C">
            <w:pPr>
              <w:ind w:right="227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 xml:space="preserve"> </w:t>
            </w:r>
            <w:r w:rsidR="00CC715F">
              <w:rPr>
                <w:rFonts w:hint="eastAsia"/>
                <w:sz w:val="24"/>
              </w:rPr>
              <w:t>⑥</w:t>
            </w:r>
            <w:r>
              <w:rPr>
                <w:rFonts w:hint="eastAsia"/>
                <w:sz w:val="24"/>
              </w:rPr>
              <w:t>安全対策</w:t>
            </w:r>
            <w:r w:rsidR="00CC715F">
              <w:rPr>
                <w:rFonts w:hint="eastAsia"/>
                <w:sz w:val="24"/>
              </w:rPr>
              <w:t>：必要に応じ記載願います。</w:t>
            </w:r>
          </w:p>
          <w:p w14:paraId="5FCF27B6" w14:textId="77777777" w:rsidR="009F2A89" w:rsidRDefault="00CC715F" w:rsidP="00AE3E1A">
            <w:pPr>
              <w:ind w:right="227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⑦緊急時の連絡先：</w:t>
            </w:r>
            <w:r w:rsidR="00A804D7">
              <w:rPr>
                <w:rFonts w:hint="eastAsia"/>
                <w:sz w:val="24"/>
              </w:rPr>
              <w:t>使用</w:t>
            </w:r>
            <w:r>
              <w:rPr>
                <w:rFonts w:hint="eastAsia"/>
                <w:sz w:val="24"/>
              </w:rPr>
              <w:t>当日に連絡が付く方を記載願います。</w:t>
            </w:r>
          </w:p>
          <w:p w14:paraId="29335D77" w14:textId="77777777" w:rsidR="009F2A89" w:rsidRPr="00C82777" w:rsidRDefault="009F2A89" w:rsidP="00AE3E1A">
            <w:pPr>
              <w:ind w:right="227"/>
              <w:rPr>
                <w:sz w:val="24"/>
              </w:rPr>
            </w:pPr>
          </w:p>
        </w:tc>
      </w:tr>
      <w:tr w:rsidR="001D74A2" w14:paraId="4D0AD052" w14:textId="77777777" w:rsidTr="001D74A2">
        <w:trPr>
          <w:gridBefore w:val="1"/>
          <w:wBefore w:w="4860" w:type="dxa"/>
          <w:trHeight w:val="1419"/>
        </w:trPr>
        <w:tc>
          <w:tcPr>
            <w:tcW w:w="4500" w:type="dxa"/>
          </w:tcPr>
          <w:p w14:paraId="292C733C" w14:textId="77777777" w:rsidR="00EF3DF1" w:rsidRDefault="001D74A2" w:rsidP="001D74A2">
            <w:pPr>
              <w:jc w:val="left"/>
              <w:rPr>
                <w:sz w:val="24"/>
                <w:lang w:eastAsia="zh-TW"/>
              </w:rPr>
            </w:pPr>
            <w:r w:rsidRPr="005451E1">
              <w:rPr>
                <w:rFonts w:hint="eastAsia"/>
                <w:sz w:val="24"/>
                <w:lang w:eastAsia="zh-TW"/>
              </w:rPr>
              <w:t>担当者</w:t>
            </w:r>
            <w:r w:rsidR="00EF3DF1">
              <w:rPr>
                <w:rFonts w:hint="eastAsia"/>
                <w:sz w:val="24"/>
                <w:lang w:eastAsia="zh-TW"/>
              </w:rPr>
              <w:t xml:space="preserve">　</w:t>
            </w:r>
            <w:r w:rsidRPr="005451E1">
              <w:rPr>
                <w:rFonts w:hint="eastAsia"/>
                <w:sz w:val="24"/>
                <w:lang w:eastAsia="zh-TW"/>
              </w:rPr>
              <w:t>連絡先</w:t>
            </w:r>
          </w:p>
          <w:p w14:paraId="294D7C78" w14:textId="77777777" w:rsidR="001D74A2" w:rsidRPr="005451E1" w:rsidRDefault="001D74A2" w:rsidP="00EF3DF1">
            <w:pPr>
              <w:ind w:firstLineChars="100" w:firstLine="223"/>
              <w:jc w:val="left"/>
              <w:rPr>
                <w:sz w:val="24"/>
                <w:lang w:eastAsia="zh-TW"/>
              </w:rPr>
            </w:pPr>
            <w:r w:rsidRPr="005451E1">
              <w:rPr>
                <w:rFonts w:hint="eastAsia"/>
                <w:sz w:val="24"/>
                <w:lang w:eastAsia="zh-TW"/>
              </w:rPr>
              <w:t>電話</w:t>
            </w:r>
            <w:r w:rsidR="00EF3DF1">
              <w:rPr>
                <w:rFonts w:hint="eastAsia"/>
                <w:sz w:val="24"/>
                <w:lang w:eastAsia="zh-TW"/>
              </w:rPr>
              <w:t>：</w:t>
            </w:r>
          </w:p>
          <w:p w14:paraId="1CACDFDD" w14:textId="77777777" w:rsidR="001D74A2" w:rsidRPr="00EF3DF1" w:rsidRDefault="00EF3DF1" w:rsidP="001D74A2">
            <w:pPr>
              <w:jc w:val="left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 xml:space="preserve">　</w:t>
            </w:r>
            <w:r>
              <w:rPr>
                <w:sz w:val="24"/>
                <w:lang w:eastAsia="zh-TW"/>
              </w:rPr>
              <w:t>M</w:t>
            </w:r>
            <w:r>
              <w:rPr>
                <w:rFonts w:hint="eastAsia"/>
                <w:sz w:val="24"/>
                <w:lang w:eastAsia="zh-TW"/>
              </w:rPr>
              <w:t>ail</w:t>
            </w:r>
            <w:r>
              <w:rPr>
                <w:rFonts w:hint="eastAsia"/>
                <w:sz w:val="24"/>
                <w:lang w:eastAsia="zh-TW"/>
              </w:rPr>
              <w:t>：</w:t>
            </w:r>
          </w:p>
          <w:p w14:paraId="2F14D3B7" w14:textId="77777777" w:rsidR="00AE3E1A" w:rsidRPr="00C82777" w:rsidRDefault="001D74A2" w:rsidP="001D74A2">
            <w:pPr>
              <w:jc w:val="left"/>
              <w:rPr>
                <w:sz w:val="24"/>
              </w:rPr>
            </w:pPr>
            <w:r w:rsidRPr="005451E1">
              <w:rPr>
                <w:rFonts w:hint="eastAsia"/>
                <w:sz w:val="24"/>
              </w:rPr>
              <w:t>担当者氏名</w:t>
            </w:r>
          </w:p>
        </w:tc>
      </w:tr>
    </w:tbl>
    <w:p w14:paraId="32E6C683" w14:textId="77777777" w:rsidR="0036006C" w:rsidRDefault="0036006C" w:rsidP="009F2A89">
      <w:pPr>
        <w:spacing w:line="300" w:lineRule="exact"/>
      </w:pPr>
    </w:p>
    <w:sectPr w:rsidR="0036006C" w:rsidSect="0036006C">
      <w:pgSz w:w="11906" w:h="16838" w:code="9"/>
      <w:pgMar w:top="720" w:right="851" w:bottom="1077" w:left="1418" w:header="851" w:footer="992" w:gutter="0"/>
      <w:cols w:space="425"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4AA65" w14:textId="77777777" w:rsidR="005457B3" w:rsidRDefault="005457B3" w:rsidP="003D7B37">
      <w:r>
        <w:separator/>
      </w:r>
    </w:p>
  </w:endnote>
  <w:endnote w:type="continuationSeparator" w:id="0">
    <w:p w14:paraId="0C2ABCD1" w14:textId="77777777" w:rsidR="005457B3" w:rsidRDefault="005457B3" w:rsidP="003D7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496CE" w14:textId="77777777" w:rsidR="005457B3" w:rsidRDefault="005457B3" w:rsidP="003D7B37">
      <w:r>
        <w:separator/>
      </w:r>
    </w:p>
  </w:footnote>
  <w:footnote w:type="continuationSeparator" w:id="0">
    <w:p w14:paraId="0B04B7AE" w14:textId="77777777" w:rsidR="005457B3" w:rsidRDefault="005457B3" w:rsidP="003D7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4254C"/>
    <w:multiLevelType w:val="hybridMultilevel"/>
    <w:tmpl w:val="33D001A8"/>
    <w:lvl w:ilvl="0" w:tplc="4C5A9B6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F9569F8"/>
    <w:multiLevelType w:val="hybridMultilevel"/>
    <w:tmpl w:val="5AE2E4C6"/>
    <w:lvl w:ilvl="0" w:tplc="0409000F">
      <w:start w:val="1"/>
      <w:numFmt w:val="decimal"/>
      <w:lvlText w:val="%1."/>
      <w:lvlJc w:val="left"/>
      <w:pPr>
        <w:tabs>
          <w:tab w:val="num" w:pos="665"/>
        </w:tabs>
        <w:ind w:left="66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85"/>
        </w:tabs>
        <w:ind w:left="10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5"/>
        </w:tabs>
        <w:ind w:left="15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5"/>
        </w:tabs>
        <w:ind w:left="19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5"/>
        </w:tabs>
        <w:ind w:left="23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5"/>
        </w:tabs>
        <w:ind w:left="27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5"/>
        </w:tabs>
        <w:ind w:left="31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5"/>
        </w:tabs>
        <w:ind w:left="36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5"/>
        </w:tabs>
        <w:ind w:left="4025" w:hanging="420"/>
      </w:pPr>
    </w:lvl>
  </w:abstractNum>
  <w:abstractNum w:abstractNumId="2" w15:restartNumberingAfterBreak="0">
    <w:nsid w:val="3F9B712C"/>
    <w:multiLevelType w:val="hybridMultilevel"/>
    <w:tmpl w:val="57860716"/>
    <w:lvl w:ilvl="0" w:tplc="8276896C">
      <w:start w:val="2"/>
      <w:numFmt w:val="decimal"/>
      <w:lvlText w:val="%1．"/>
      <w:lvlJc w:val="left"/>
      <w:pPr>
        <w:ind w:left="555" w:hanging="375"/>
      </w:pPr>
      <w:rPr>
        <w:rFonts w:ascii="Arial" w:hAnsi="Arial" w:cs="Arial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40"/>
      </w:pPr>
    </w:lvl>
    <w:lvl w:ilvl="3" w:tplc="0409000F" w:tentative="1">
      <w:start w:val="1"/>
      <w:numFmt w:val="decimal"/>
      <w:lvlText w:val="%4."/>
      <w:lvlJc w:val="left"/>
      <w:pPr>
        <w:ind w:left="1940" w:hanging="440"/>
      </w:pPr>
    </w:lvl>
    <w:lvl w:ilvl="4" w:tplc="04090017" w:tentative="1">
      <w:start w:val="1"/>
      <w:numFmt w:val="aiueoFullWidth"/>
      <w:lvlText w:val="(%5)"/>
      <w:lvlJc w:val="left"/>
      <w:pPr>
        <w:ind w:left="238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40"/>
      </w:pPr>
    </w:lvl>
    <w:lvl w:ilvl="6" w:tplc="0409000F" w:tentative="1">
      <w:start w:val="1"/>
      <w:numFmt w:val="decimal"/>
      <w:lvlText w:val="%7."/>
      <w:lvlJc w:val="left"/>
      <w:pPr>
        <w:ind w:left="3260" w:hanging="440"/>
      </w:pPr>
    </w:lvl>
    <w:lvl w:ilvl="7" w:tplc="04090017" w:tentative="1">
      <w:start w:val="1"/>
      <w:numFmt w:val="aiueoFullWidth"/>
      <w:lvlText w:val="(%8)"/>
      <w:lvlJc w:val="left"/>
      <w:pPr>
        <w:ind w:left="37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40"/>
      </w:pPr>
    </w:lvl>
  </w:abstractNum>
  <w:abstractNum w:abstractNumId="3" w15:restartNumberingAfterBreak="0">
    <w:nsid w:val="524F5C41"/>
    <w:multiLevelType w:val="hybridMultilevel"/>
    <w:tmpl w:val="A444671C"/>
    <w:lvl w:ilvl="0" w:tplc="B80662E6">
      <w:start w:val="1"/>
      <w:numFmt w:val="decimalEnclosedCircle"/>
      <w:lvlText w:val="%1"/>
      <w:lvlJc w:val="left"/>
      <w:pPr>
        <w:ind w:left="113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53" w:hanging="440"/>
      </w:pPr>
    </w:lvl>
    <w:lvl w:ilvl="2" w:tplc="04090011" w:tentative="1">
      <w:start w:val="1"/>
      <w:numFmt w:val="decimalEnclosedCircle"/>
      <w:lvlText w:val="%3"/>
      <w:lvlJc w:val="left"/>
      <w:pPr>
        <w:ind w:left="2093" w:hanging="440"/>
      </w:pPr>
    </w:lvl>
    <w:lvl w:ilvl="3" w:tplc="0409000F" w:tentative="1">
      <w:start w:val="1"/>
      <w:numFmt w:val="decimal"/>
      <w:lvlText w:val="%4."/>
      <w:lvlJc w:val="left"/>
      <w:pPr>
        <w:ind w:left="2533" w:hanging="440"/>
      </w:pPr>
    </w:lvl>
    <w:lvl w:ilvl="4" w:tplc="04090017" w:tentative="1">
      <w:start w:val="1"/>
      <w:numFmt w:val="aiueoFullWidth"/>
      <w:lvlText w:val="(%5)"/>
      <w:lvlJc w:val="left"/>
      <w:pPr>
        <w:ind w:left="2973" w:hanging="440"/>
      </w:pPr>
    </w:lvl>
    <w:lvl w:ilvl="5" w:tplc="04090011" w:tentative="1">
      <w:start w:val="1"/>
      <w:numFmt w:val="decimalEnclosedCircle"/>
      <w:lvlText w:val="%6"/>
      <w:lvlJc w:val="left"/>
      <w:pPr>
        <w:ind w:left="3413" w:hanging="440"/>
      </w:pPr>
    </w:lvl>
    <w:lvl w:ilvl="6" w:tplc="0409000F" w:tentative="1">
      <w:start w:val="1"/>
      <w:numFmt w:val="decimal"/>
      <w:lvlText w:val="%7."/>
      <w:lvlJc w:val="left"/>
      <w:pPr>
        <w:ind w:left="3853" w:hanging="440"/>
      </w:pPr>
    </w:lvl>
    <w:lvl w:ilvl="7" w:tplc="04090017" w:tentative="1">
      <w:start w:val="1"/>
      <w:numFmt w:val="aiueoFullWidth"/>
      <w:lvlText w:val="(%8)"/>
      <w:lvlJc w:val="left"/>
      <w:pPr>
        <w:ind w:left="4293" w:hanging="440"/>
      </w:pPr>
    </w:lvl>
    <w:lvl w:ilvl="8" w:tplc="04090011" w:tentative="1">
      <w:start w:val="1"/>
      <w:numFmt w:val="decimalEnclosedCircle"/>
      <w:lvlText w:val="%9"/>
      <w:lvlJc w:val="left"/>
      <w:pPr>
        <w:ind w:left="4733" w:hanging="440"/>
      </w:pPr>
    </w:lvl>
  </w:abstractNum>
  <w:abstractNum w:abstractNumId="4" w15:restartNumberingAfterBreak="0">
    <w:nsid w:val="5E9B2B77"/>
    <w:multiLevelType w:val="hybridMultilevel"/>
    <w:tmpl w:val="8208F2B0"/>
    <w:lvl w:ilvl="0" w:tplc="B7E6840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65ED0563"/>
    <w:multiLevelType w:val="hybridMultilevel"/>
    <w:tmpl w:val="4B2435B4"/>
    <w:lvl w:ilvl="0" w:tplc="BAACE77E">
      <w:start w:val="1"/>
      <w:numFmt w:val="decimal"/>
      <w:lvlText w:val="%1."/>
      <w:lvlJc w:val="left"/>
      <w:pPr>
        <w:tabs>
          <w:tab w:val="num" w:pos="600"/>
        </w:tabs>
        <w:ind w:left="600" w:hanging="420"/>
      </w:pPr>
      <w:rPr>
        <w:rFonts w:ascii="Arial" w:hAnsi="Arial" w:cs="Arial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6" w15:restartNumberingAfterBreak="0">
    <w:nsid w:val="76DA61A7"/>
    <w:multiLevelType w:val="hybridMultilevel"/>
    <w:tmpl w:val="51B27F62"/>
    <w:lvl w:ilvl="0" w:tplc="0524945E">
      <w:start w:val="3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40"/>
      </w:pPr>
    </w:lvl>
    <w:lvl w:ilvl="3" w:tplc="0409000F" w:tentative="1">
      <w:start w:val="1"/>
      <w:numFmt w:val="decimal"/>
      <w:lvlText w:val="%4."/>
      <w:lvlJc w:val="left"/>
      <w:pPr>
        <w:ind w:left="2360" w:hanging="440"/>
      </w:pPr>
    </w:lvl>
    <w:lvl w:ilvl="4" w:tplc="04090017" w:tentative="1">
      <w:start w:val="1"/>
      <w:numFmt w:val="aiueoFullWidth"/>
      <w:lvlText w:val="(%5)"/>
      <w:lvlJc w:val="left"/>
      <w:pPr>
        <w:ind w:left="28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40"/>
      </w:pPr>
    </w:lvl>
    <w:lvl w:ilvl="6" w:tplc="0409000F" w:tentative="1">
      <w:start w:val="1"/>
      <w:numFmt w:val="decimal"/>
      <w:lvlText w:val="%7."/>
      <w:lvlJc w:val="left"/>
      <w:pPr>
        <w:ind w:left="3680" w:hanging="440"/>
      </w:pPr>
    </w:lvl>
    <w:lvl w:ilvl="7" w:tplc="04090017" w:tentative="1">
      <w:start w:val="1"/>
      <w:numFmt w:val="aiueoFullWidth"/>
      <w:lvlText w:val="(%8)"/>
      <w:lvlJc w:val="left"/>
      <w:pPr>
        <w:ind w:left="41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40"/>
      </w:pPr>
    </w:lvl>
  </w:abstractNum>
  <w:abstractNum w:abstractNumId="7" w15:restartNumberingAfterBreak="0">
    <w:nsid w:val="7ED033F5"/>
    <w:multiLevelType w:val="hybridMultilevel"/>
    <w:tmpl w:val="AA7E3CD4"/>
    <w:lvl w:ilvl="0" w:tplc="D95E752C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40"/>
      </w:pPr>
    </w:lvl>
    <w:lvl w:ilvl="3" w:tplc="0409000F" w:tentative="1">
      <w:start w:val="1"/>
      <w:numFmt w:val="decimal"/>
      <w:lvlText w:val="%4."/>
      <w:lvlJc w:val="left"/>
      <w:pPr>
        <w:ind w:left="2360" w:hanging="440"/>
      </w:pPr>
    </w:lvl>
    <w:lvl w:ilvl="4" w:tplc="04090017" w:tentative="1">
      <w:start w:val="1"/>
      <w:numFmt w:val="aiueoFullWidth"/>
      <w:lvlText w:val="(%5)"/>
      <w:lvlJc w:val="left"/>
      <w:pPr>
        <w:ind w:left="28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40"/>
      </w:pPr>
    </w:lvl>
    <w:lvl w:ilvl="6" w:tplc="0409000F" w:tentative="1">
      <w:start w:val="1"/>
      <w:numFmt w:val="decimal"/>
      <w:lvlText w:val="%7."/>
      <w:lvlJc w:val="left"/>
      <w:pPr>
        <w:ind w:left="3680" w:hanging="440"/>
      </w:pPr>
    </w:lvl>
    <w:lvl w:ilvl="7" w:tplc="04090017" w:tentative="1">
      <w:start w:val="1"/>
      <w:numFmt w:val="aiueoFullWidth"/>
      <w:lvlText w:val="(%8)"/>
      <w:lvlJc w:val="left"/>
      <w:pPr>
        <w:ind w:left="41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40"/>
      </w:pPr>
    </w:lvl>
  </w:abstractNum>
  <w:num w:numId="1" w16cid:durableId="1314094660">
    <w:abstractNumId w:val="5"/>
  </w:num>
  <w:num w:numId="2" w16cid:durableId="1082097452">
    <w:abstractNumId w:val="1"/>
  </w:num>
  <w:num w:numId="3" w16cid:durableId="482698636">
    <w:abstractNumId w:val="2"/>
  </w:num>
  <w:num w:numId="4" w16cid:durableId="1860852738">
    <w:abstractNumId w:val="6"/>
  </w:num>
  <w:num w:numId="5" w16cid:durableId="360202723">
    <w:abstractNumId w:val="3"/>
  </w:num>
  <w:num w:numId="6" w16cid:durableId="1876773477">
    <w:abstractNumId w:val="4"/>
  </w:num>
  <w:num w:numId="7" w16cid:durableId="926578883">
    <w:abstractNumId w:val="0"/>
  </w:num>
  <w:num w:numId="8" w16cid:durableId="4320178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A5A"/>
    <w:rsid w:val="00050F13"/>
    <w:rsid w:val="00051D42"/>
    <w:rsid w:val="00052ECC"/>
    <w:rsid w:val="0006239C"/>
    <w:rsid w:val="000A4CA1"/>
    <w:rsid w:val="000D7EB2"/>
    <w:rsid w:val="000F56BF"/>
    <w:rsid w:val="00122F69"/>
    <w:rsid w:val="00127F09"/>
    <w:rsid w:val="001443A9"/>
    <w:rsid w:val="001B2CED"/>
    <w:rsid w:val="001D74A2"/>
    <w:rsid w:val="00251C43"/>
    <w:rsid w:val="00260C29"/>
    <w:rsid w:val="00265F9B"/>
    <w:rsid w:val="002A1A5A"/>
    <w:rsid w:val="00347DAE"/>
    <w:rsid w:val="0036006C"/>
    <w:rsid w:val="003909FD"/>
    <w:rsid w:val="003B64D2"/>
    <w:rsid w:val="003D64C1"/>
    <w:rsid w:val="003D7B37"/>
    <w:rsid w:val="003F2A5D"/>
    <w:rsid w:val="003F315E"/>
    <w:rsid w:val="004B4A1F"/>
    <w:rsid w:val="00515615"/>
    <w:rsid w:val="005164BD"/>
    <w:rsid w:val="005451E1"/>
    <w:rsid w:val="005457B3"/>
    <w:rsid w:val="0058414C"/>
    <w:rsid w:val="005B2C53"/>
    <w:rsid w:val="005D4E6B"/>
    <w:rsid w:val="005E241C"/>
    <w:rsid w:val="005F03A2"/>
    <w:rsid w:val="006273C2"/>
    <w:rsid w:val="00645233"/>
    <w:rsid w:val="006622A4"/>
    <w:rsid w:val="006656E7"/>
    <w:rsid w:val="006E0915"/>
    <w:rsid w:val="006F51DB"/>
    <w:rsid w:val="00703509"/>
    <w:rsid w:val="00736E2A"/>
    <w:rsid w:val="00744488"/>
    <w:rsid w:val="00756A04"/>
    <w:rsid w:val="00765D86"/>
    <w:rsid w:val="0077139F"/>
    <w:rsid w:val="007C07C4"/>
    <w:rsid w:val="00810EF0"/>
    <w:rsid w:val="008371B6"/>
    <w:rsid w:val="00885C6B"/>
    <w:rsid w:val="008A4AD4"/>
    <w:rsid w:val="009024FE"/>
    <w:rsid w:val="00953DE0"/>
    <w:rsid w:val="009A70CA"/>
    <w:rsid w:val="009D32A8"/>
    <w:rsid w:val="009D6D1A"/>
    <w:rsid w:val="009E2D36"/>
    <w:rsid w:val="009F26A0"/>
    <w:rsid w:val="009F2A89"/>
    <w:rsid w:val="00A01413"/>
    <w:rsid w:val="00A27CED"/>
    <w:rsid w:val="00A804D7"/>
    <w:rsid w:val="00AA5681"/>
    <w:rsid w:val="00AC081D"/>
    <w:rsid w:val="00AE3E1A"/>
    <w:rsid w:val="00B12180"/>
    <w:rsid w:val="00B45136"/>
    <w:rsid w:val="00B57F75"/>
    <w:rsid w:val="00BB2DCA"/>
    <w:rsid w:val="00BE64F6"/>
    <w:rsid w:val="00C65FB5"/>
    <w:rsid w:val="00C82777"/>
    <w:rsid w:val="00CC1C46"/>
    <w:rsid w:val="00CC715F"/>
    <w:rsid w:val="00CD0A3A"/>
    <w:rsid w:val="00CD0C1C"/>
    <w:rsid w:val="00CD1A6A"/>
    <w:rsid w:val="00CD7C50"/>
    <w:rsid w:val="00CE6046"/>
    <w:rsid w:val="00CF68BD"/>
    <w:rsid w:val="00D01B56"/>
    <w:rsid w:val="00D87D82"/>
    <w:rsid w:val="00DC01DB"/>
    <w:rsid w:val="00DC504E"/>
    <w:rsid w:val="00DF3BD6"/>
    <w:rsid w:val="00E26B20"/>
    <w:rsid w:val="00E27BBA"/>
    <w:rsid w:val="00E72DF5"/>
    <w:rsid w:val="00E7587B"/>
    <w:rsid w:val="00E811CB"/>
    <w:rsid w:val="00EF083F"/>
    <w:rsid w:val="00EF1FD2"/>
    <w:rsid w:val="00EF3DF1"/>
    <w:rsid w:val="00F16182"/>
    <w:rsid w:val="00F36FB1"/>
    <w:rsid w:val="00F54D4C"/>
    <w:rsid w:val="00F75871"/>
    <w:rsid w:val="00F8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66E110"/>
  <w15:chartTrackingRefBased/>
  <w15:docId w15:val="{DBD0B94D-D57C-4F83-9F23-EF66B773A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371B6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F1618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D7B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D7B37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3D7B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D7B3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93205B01423764E9700EDA487EC4A02" ma:contentTypeVersion="3" ma:contentTypeDescription="新しいドキュメントを作成します。" ma:contentTypeScope="" ma:versionID="71b7f170b90e6c9367925bba44075c27">
  <xsd:schema xmlns:xsd="http://www.w3.org/2001/XMLSchema" xmlns:xs="http://www.w3.org/2001/XMLSchema" xmlns:p="http://schemas.microsoft.com/office/2006/metadata/properties" xmlns:ns2="243cc547-7b89-4bfd-b5cd-60688b0190f0" targetNamespace="http://schemas.microsoft.com/office/2006/metadata/properties" ma:root="true" ma:fieldsID="5371075719747758134fcfac814c1785" ns2:_="">
    <xsd:import namespace="243cc547-7b89-4bfd-b5cd-60688b0190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3cc547-7b89-4bfd-b5cd-60688b0190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970E27-7D7F-491E-851D-6EFD946948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7B81CB7-9B01-4148-831B-E5D82DC2D2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C69B3F-F38E-4F28-ABC1-2890F16E4C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3cc547-7b89-4bfd-b5cd-60688b0190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terrace_application-form.docx</Template>
  <TotalTime>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テラス護岸一時使用届</vt:lpstr>
      <vt:lpstr>テラス護岸一時使用届</vt:lpstr>
    </vt:vector>
  </TitlesOfParts>
  <Company>東京都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テラス護岸一時使用届</dc:title>
  <dc:subject/>
  <dc:creator>TAIMSuser</dc:creator>
  <cp:keywords/>
  <dc:description/>
  <cp:lastModifiedBy>大吉 実花</cp:lastModifiedBy>
  <cp:revision>2</cp:revision>
  <cp:lastPrinted>2003-02-25T09:32:00Z</cp:lastPrinted>
  <dcterms:created xsi:type="dcterms:W3CDTF">2025-09-02T07:28:00Z</dcterms:created>
  <dcterms:modified xsi:type="dcterms:W3CDTF">2025-09-02T07:28:00Z</dcterms:modified>
</cp:coreProperties>
</file>